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95" w:rsidRDefault="00BD3DD5" w:rsidP="00120ED1">
      <w:pPr>
        <w:jc w:val="center"/>
        <w:rPr>
          <w:b/>
          <w:sz w:val="28"/>
          <w:szCs w:val="28"/>
        </w:rPr>
      </w:pPr>
      <w:r w:rsidRPr="00BD3DD5">
        <w:rPr>
          <w:b/>
          <w:sz w:val="28"/>
          <w:szCs w:val="28"/>
        </w:rPr>
        <w:t>CRITERI LISTA ATTESA SCUOLA INFANZIA</w:t>
      </w:r>
    </w:p>
    <w:p w:rsidR="004976C8" w:rsidRPr="00BD3DD5" w:rsidRDefault="004976C8" w:rsidP="00120ED1">
      <w:pPr>
        <w:jc w:val="center"/>
        <w:rPr>
          <w:b/>
          <w:sz w:val="28"/>
          <w:szCs w:val="28"/>
        </w:rPr>
      </w:pPr>
    </w:p>
    <w:p w:rsidR="00544BC1" w:rsidRDefault="00BD3DD5" w:rsidP="00274A69">
      <w:pPr>
        <w:tabs>
          <w:tab w:val="left" w:pos="435"/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BD3DD5">
        <w:rPr>
          <w:rFonts w:ascii="Times New Roman" w:hAnsi="Times New Roman" w:cs="Times New Roman"/>
          <w:sz w:val="28"/>
          <w:szCs w:val="28"/>
          <w:lang w:val="de-DE"/>
        </w:rPr>
        <w:t xml:space="preserve">Le istanze riferite agli allievi disabili saranno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validate separatamente ma con gli stessi criteri di seguito indicati; si procederà all’inserimento di 1 allievo per ogni sezione in cui </w:t>
      </w:r>
      <w:r w:rsidRPr="00BD3DD5">
        <w:rPr>
          <w:rFonts w:ascii="Times New Roman" w:hAnsi="Times New Roman" w:cs="Times New Roman"/>
          <w:b/>
          <w:sz w:val="28"/>
          <w:szCs w:val="28"/>
          <w:lang w:val="de-DE"/>
        </w:rPr>
        <w:t>NON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è presente il disabile.</w:t>
      </w:r>
    </w:p>
    <w:p w:rsidR="00BD3DD5" w:rsidRDefault="00BD3DD5" w:rsidP="00274A69">
      <w:pPr>
        <w:tabs>
          <w:tab w:val="left" w:pos="435"/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Sarà data priorità  al criterio dell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>‘</w:t>
      </w:r>
      <w:r>
        <w:rPr>
          <w:rFonts w:ascii="Times New Roman" w:hAnsi="Times New Roman" w:cs="Times New Roman"/>
          <w:sz w:val="28"/>
          <w:szCs w:val="28"/>
          <w:lang w:val="de-DE"/>
        </w:rPr>
        <w:t>età dando la precedenza prima alle domande in riferimento ai bambini di 5 anni,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poi di 4 anni e quindi di 3 anni second</w:t>
      </w:r>
      <w:r w:rsidR="004976C8">
        <w:rPr>
          <w:rFonts w:ascii="Times New Roman" w:hAnsi="Times New Roman" w:cs="Times New Roman"/>
          <w:sz w:val="28"/>
          <w:szCs w:val="28"/>
          <w:lang w:val="de-DE"/>
        </w:rPr>
        <w:t>o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la tabella di seguito indicata:</w:t>
      </w:r>
    </w:p>
    <w:p w:rsidR="00274A69" w:rsidRDefault="00274A69" w:rsidP="00274A69">
      <w:pPr>
        <w:tabs>
          <w:tab w:val="left" w:pos="435"/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BD3DD5" w:rsidRPr="00274A69" w:rsidRDefault="00BD3DD5" w:rsidP="00274A69">
      <w:pPr>
        <w:pStyle w:val="Paragrafoelenco"/>
        <w:numPr>
          <w:ilvl w:val="0"/>
          <w:numId w:val="10"/>
        </w:numPr>
        <w:tabs>
          <w:tab w:val="left" w:pos="435"/>
          <w:tab w:val="left" w:pos="7350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de-DE"/>
        </w:rPr>
      </w:pPr>
      <w:r w:rsidRPr="00274A69">
        <w:rPr>
          <w:rFonts w:ascii="Times New Roman" w:hAnsi="Times New Roman" w:cs="Times New Roman"/>
          <w:sz w:val="28"/>
          <w:szCs w:val="28"/>
          <w:lang w:val="de-DE"/>
        </w:rPr>
        <w:t>Presenza lista attesa a.s. 201</w:t>
      </w:r>
      <w:r w:rsidR="0034435F">
        <w:rPr>
          <w:rFonts w:ascii="Times New Roman" w:hAnsi="Times New Roman" w:cs="Times New Roman"/>
          <w:sz w:val="28"/>
          <w:szCs w:val="28"/>
          <w:lang w:val="de-DE"/>
        </w:rPr>
        <w:t>9</w:t>
      </w:r>
      <w:r w:rsidRPr="00274A69">
        <w:rPr>
          <w:rFonts w:ascii="Times New Roman" w:hAnsi="Times New Roman" w:cs="Times New Roman"/>
          <w:sz w:val="28"/>
          <w:szCs w:val="28"/>
          <w:lang w:val="de-DE"/>
        </w:rPr>
        <w:t>/</w:t>
      </w:r>
      <w:r w:rsidR="0034435F">
        <w:rPr>
          <w:rFonts w:ascii="Times New Roman" w:hAnsi="Times New Roman" w:cs="Times New Roman"/>
          <w:sz w:val="28"/>
          <w:szCs w:val="28"/>
          <w:lang w:val="de-DE"/>
        </w:rPr>
        <w:t>20</w:t>
      </w:r>
      <w:bookmarkStart w:id="0" w:name="_GoBack"/>
      <w:bookmarkEnd w:id="0"/>
      <w:r w:rsidRPr="00274A69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10 punti   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74A69">
        <w:rPr>
          <w:rFonts w:ascii="Agency FB" w:hAnsi="Agency FB" w:cs="Times New Roman"/>
          <w:sz w:val="40"/>
          <w:szCs w:val="40"/>
          <w:lang w:val="de-DE"/>
        </w:rPr>
        <w:t>0</w:t>
      </w:r>
    </w:p>
    <w:p w:rsidR="00BD3DD5" w:rsidRPr="00274A69" w:rsidRDefault="00BD3DD5" w:rsidP="00274A69">
      <w:pPr>
        <w:pStyle w:val="Paragrafoelenco"/>
        <w:numPr>
          <w:ilvl w:val="0"/>
          <w:numId w:val="10"/>
        </w:numPr>
        <w:tabs>
          <w:tab w:val="left" w:pos="435"/>
          <w:tab w:val="left" w:pos="7350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de-DE"/>
        </w:rPr>
      </w:pPr>
      <w:r w:rsidRPr="00274A69">
        <w:rPr>
          <w:rFonts w:ascii="Times New Roman" w:hAnsi="Times New Roman" w:cs="Times New Roman"/>
          <w:sz w:val="28"/>
          <w:szCs w:val="28"/>
          <w:lang w:val="de-DE"/>
        </w:rPr>
        <w:t xml:space="preserve">Fratelli iscritti alla Ferrajolo-Siani                   10 punti   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Pr="00274A69">
        <w:rPr>
          <w:rFonts w:ascii="Agency FB" w:hAnsi="Agency FB" w:cs="Times New Roman"/>
          <w:sz w:val="40"/>
          <w:szCs w:val="40"/>
          <w:lang w:val="de-DE"/>
        </w:rPr>
        <w:t>0</w:t>
      </w:r>
    </w:p>
    <w:p w:rsidR="00BD3DD5" w:rsidRPr="00274A69" w:rsidRDefault="00BD3DD5" w:rsidP="00274A69">
      <w:pPr>
        <w:pStyle w:val="Paragrafoelenco"/>
        <w:numPr>
          <w:ilvl w:val="0"/>
          <w:numId w:val="10"/>
        </w:numPr>
        <w:tabs>
          <w:tab w:val="left" w:pos="435"/>
          <w:tab w:val="left" w:pos="7350"/>
        </w:tabs>
        <w:spacing w:after="0" w:line="240" w:lineRule="auto"/>
        <w:rPr>
          <w:rFonts w:ascii="Times New Roman" w:hAnsi="Times New Roman" w:cs="Times New Roman"/>
          <w:sz w:val="40"/>
          <w:szCs w:val="40"/>
          <w:lang w:val="de-DE"/>
        </w:rPr>
      </w:pPr>
      <w:r w:rsidRPr="00274A69">
        <w:rPr>
          <w:rFonts w:ascii="Times New Roman" w:hAnsi="Times New Roman" w:cs="Times New Roman"/>
          <w:sz w:val="28"/>
          <w:szCs w:val="28"/>
          <w:lang w:val="de-DE"/>
        </w:rPr>
        <w:t xml:space="preserve">Vicinorietà: Residenza                                      10 punti   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274A69">
        <w:rPr>
          <w:rFonts w:ascii="Agency FB" w:hAnsi="Agency FB" w:cs="Times New Roman"/>
          <w:sz w:val="40"/>
          <w:szCs w:val="40"/>
          <w:lang w:val="de-DE"/>
        </w:rPr>
        <w:t>0</w:t>
      </w:r>
    </w:p>
    <w:p w:rsidR="00BD3DD5" w:rsidRDefault="00BD3DD5" w:rsidP="00BD3DD5">
      <w:pPr>
        <w:tabs>
          <w:tab w:val="left" w:pos="435"/>
          <w:tab w:val="left" w:pos="735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  <w:r w:rsidRPr="00BD3DD5">
        <w:rPr>
          <w:rFonts w:ascii="Times New Roman" w:hAnsi="Times New Roman" w:cs="Times New Roman"/>
          <w:sz w:val="28"/>
          <w:szCs w:val="28"/>
          <w:lang w:val="de-D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</w:t>
      </w:r>
      <w:r w:rsidRPr="00BD3DD5">
        <w:rPr>
          <w:rFonts w:ascii="Times New Roman" w:hAnsi="Times New Roman" w:cs="Times New Roman"/>
          <w:sz w:val="28"/>
          <w:szCs w:val="28"/>
          <w:lang w:val="de-DE"/>
        </w:rPr>
        <w:t xml:space="preserve">     Domicilio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5 punti    </w:t>
      </w:r>
      <w:r w:rsidR="00274A69" w:rsidRPr="00BD3DD5">
        <w:rPr>
          <w:rFonts w:ascii="Agency FB" w:hAnsi="Agency FB" w:cs="Times New Roman"/>
          <w:sz w:val="40"/>
          <w:szCs w:val="40"/>
          <w:lang w:val="de-DE"/>
        </w:rPr>
        <w:t>0</w:t>
      </w:r>
      <w:r w:rsidR="00274A69"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</w:p>
    <w:p w:rsidR="00274A69" w:rsidRDefault="00274A69" w:rsidP="00BD3DD5">
      <w:pPr>
        <w:tabs>
          <w:tab w:val="left" w:pos="435"/>
          <w:tab w:val="left" w:pos="7350"/>
        </w:tabs>
        <w:spacing w:after="0" w:line="240" w:lineRule="auto"/>
        <w:ind w:left="75"/>
        <w:rPr>
          <w:rFonts w:ascii="Agency FB" w:hAnsi="Agency FB" w:cs="Times New Roman"/>
          <w:sz w:val="40"/>
          <w:szCs w:val="40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4   Famiglia numerosa: (con almeno 4 figli)          10 punti    </w:t>
      </w:r>
      <w:r w:rsidRPr="00BD3DD5">
        <w:rPr>
          <w:rFonts w:ascii="Agency FB" w:hAnsi="Agency FB" w:cs="Times New Roman"/>
          <w:sz w:val="40"/>
          <w:szCs w:val="40"/>
          <w:lang w:val="de-DE"/>
        </w:rPr>
        <w:t>0</w:t>
      </w:r>
    </w:p>
    <w:p w:rsidR="00274A69" w:rsidRDefault="00274A69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Agency FB" w:hAnsi="Agency FB" w:cs="Times New Roman"/>
          <w:sz w:val="40"/>
          <w:szCs w:val="40"/>
          <w:lang w:val="de-DE"/>
        </w:rPr>
      </w:pPr>
      <w:r w:rsidRPr="00274A69">
        <w:rPr>
          <w:rFonts w:ascii="Times New Roman" w:hAnsi="Times New Roman" w:cs="Times New Roman"/>
          <w:sz w:val="28"/>
          <w:szCs w:val="28"/>
          <w:lang w:val="de-DE"/>
        </w:rPr>
        <w:t xml:space="preserve">     5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 Disagio sociale</w:t>
      </w:r>
      <w:r>
        <w:rPr>
          <w:rFonts w:ascii="Times New Roman" w:hAnsi="Times New Roman" w:cs="Times New Roman"/>
          <w:sz w:val="28"/>
          <w:szCs w:val="28"/>
          <w:lang w:val="de-DE"/>
        </w:rPr>
        <w:tab/>
        <w:t xml:space="preserve">10 punti   </w:t>
      </w:r>
      <w:r w:rsidRPr="00BD3DD5">
        <w:rPr>
          <w:rFonts w:ascii="Agency FB" w:hAnsi="Agency FB" w:cs="Times New Roman"/>
          <w:sz w:val="40"/>
          <w:szCs w:val="40"/>
          <w:lang w:val="de-DE"/>
        </w:rPr>
        <w:t>0</w:t>
      </w:r>
    </w:p>
    <w:p w:rsidR="00274A69" w:rsidRDefault="00274A69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  <w:r w:rsidRPr="00274A69">
        <w:rPr>
          <w:rFonts w:ascii="Times New Roman" w:hAnsi="Times New Roman" w:cs="Times New Roman"/>
          <w:sz w:val="28"/>
          <w:szCs w:val="28"/>
          <w:lang w:val="de-DE"/>
        </w:rPr>
        <w:t xml:space="preserve">Disagio sociale: un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solo </w:t>
      </w:r>
      <w:r w:rsidRPr="00274A69">
        <w:rPr>
          <w:rFonts w:ascii="Times New Roman" w:hAnsi="Times New Roman" w:cs="Times New Roman"/>
          <w:sz w:val="28"/>
          <w:szCs w:val="28"/>
          <w:lang w:val="de-DE"/>
        </w:rPr>
        <w:t>genitore,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disoccupazione, fratelli disabili</w:t>
      </w:r>
    </w:p>
    <w:p w:rsidR="00281133" w:rsidRDefault="00281133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</w:p>
    <w:p w:rsidR="00274A69" w:rsidRDefault="00274A69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274A69">
        <w:rPr>
          <w:rFonts w:ascii="Times New Roman" w:hAnsi="Times New Roman" w:cs="Times New Roman"/>
          <w:b/>
          <w:sz w:val="28"/>
          <w:szCs w:val="28"/>
          <w:lang w:val="de-DE"/>
        </w:rPr>
        <w:t>DOMANDE FUORI TERMINE</w:t>
      </w:r>
    </w:p>
    <w:p w:rsidR="00274A69" w:rsidRDefault="00274A69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274A69" w:rsidRDefault="00274A69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Le domande fuori termine saranno collocate in coda alla graduatoria e in ordine cronologico.</w:t>
      </w:r>
    </w:p>
    <w:p w:rsidR="00165E61" w:rsidRDefault="00165E61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Il sottoscritto dichiara di aver effettuato la scelta nell’osservanza DLG. 154/2013.</w:t>
      </w:r>
    </w:p>
    <w:p w:rsidR="00165E61" w:rsidRDefault="00165E61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</w:p>
    <w:p w:rsidR="00D44A66" w:rsidRDefault="00D44A66" w:rsidP="00274A69">
      <w:pPr>
        <w:tabs>
          <w:tab w:val="left" w:pos="435"/>
          <w:tab w:val="left" w:pos="6060"/>
        </w:tabs>
        <w:spacing w:after="0" w:line="240" w:lineRule="auto"/>
        <w:ind w:left="75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Data_____________</w:t>
      </w:r>
    </w:p>
    <w:p w:rsidR="00D44A66" w:rsidRDefault="00D44A66" w:rsidP="00D44A66">
      <w:pPr>
        <w:tabs>
          <w:tab w:val="left" w:pos="65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                                                            Firma genitori</w:t>
      </w:r>
    </w:p>
    <w:p w:rsidR="00D44A66" w:rsidRDefault="00D44A66" w:rsidP="00D44A66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                       ________________________</w:t>
      </w:r>
    </w:p>
    <w:p w:rsidR="004976C8" w:rsidRDefault="00D44A66" w:rsidP="00D44A66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                       ________________________</w:t>
      </w:r>
    </w:p>
    <w:p w:rsidR="00D44A66" w:rsidRDefault="00D44A66" w:rsidP="00274A69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274A69" w:rsidRDefault="00274A69" w:rsidP="00274A69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274A69">
        <w:rPr>
          <w:rFonts w:ascii="Times New Roman" w:hAnsi="Times New Roman" w:cs="Times New Roman"/>
          <w:b/>
          <w:sz w:val="28"/>
          <w:szCs w:val="28"/>
          <w:lang w:val="de-DE"/>
        </w:rPr>
        <w:t>DICHIAR</w:t>
      </w:r>
      <w:r w:rsidR="00D44A66">
        <w:rPr>
          <w:rFonts w:ascii="Times New Roman" w:hAnsi="Times New Roman" w:cs="Times New Roman"/>
          <w:b/>
          <w:sz w:val="28"/>
          <w:szCs w:val="28"/>
          <w:lang w:val="de-DE"/>
        </w:rPr>
        <w:t>A</w:t>
      </w:r>
      <w:r w:rsidRPr="00274A69">
        <w:rPr>
          <w:rFonts w:ascii="Times New Roman" w:hAnsi="Times New Roman" w:cs="Times New Roman"/>
          <w:b/>
          <w:sz w:val="28"/>
          <w:szCs w:val="28"/>
          <w:lang w:val="de-DE"/>
        </w:rPr>
        <w:t>ZIONE DI RESPONSABILITA‘</w:t>
      </w:r>
    </w:p>
    <w:p w:rsidR="00274A69" w:rsidRPr="00D44A66" w:rsidRDefault="00274A69" w:rsidP="00281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44A66">
        <w:rPr>
          <w:rFonts w:ascii="Times New Roman" w:hAnsi="Times New Roman" w:cs="Times New Roman"/>
          <w:sz w:val="24"/>
          <w:szCs w:val="24"/>
          <w:lang w:val="de-DE"/>
        </w:rPr>
        <w:t>Io sottoscritto_____________________________________</w:t>
      </w:r>
      <w:r w:rsidR="004976C8" w:rsidRPr="00D44A66">
        <w:rPr>
          <w:rFonts w:ascii="Times New Roman" w:hAnsi="Times New Roman" w:cs="Times New Roman"/>
          <w:sz w:val="24"/>
          <w:szCs w:val="24"/>
          <w:lang w:val="de-DE"/>
        </w:rPr>
        <w:t>___genitore dell’alunno</w:t>
      </w:r>
    </w:p>
    <w:p w:rsidR="00B6272E" w:rsidRDefault="004976C8" w:rsidP="00281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44A66">
        <w:rPr>
          <w:rFonts w:ascii="Times New Roman" w:hAnsi="Times New Roman" w:cs="Times New Roman"/>
          <w:sz w:val="24"/>
          <w:szCs w:val="24"/>
          <w:lang w:val="de-DE"/>
        </w:rPr>
        <w:t>________________________________dichiaro di accettare il tempo scuola di 40 ore settimanali e di essere a conoscenza che l’assenza di un mese</w:t>
      </w:r>
      <w:r w:rsidR="00281133" w:rsidRPr="00D44A66">
        <w:rPr>
          <w:rFonts w:ascii="Times New Roman" w:hAnsi="Times New Roman" w:cs="Times New Roman"/>
          <w:sz w:val="24"/>
          <w:szCs w:val="24"/>
          <w:lang w:val="de-DE"/>
        </w:rPr>
        <w:t xml:space="preserve">, senza comprovato e giustificato motivo, </w:t>
      </w:r>
      <w:r w:rsidRPr="00D44A66">
        <w:rPr>
          <w:rFonts w:ascii="Times New Roman" w:hAnsi="Times New Roman" w:cs="Times New Roman"/>
          <w:sz w:val="24"/>
          <w:szCs w:val="24"/>
          <w:lang w:val="de-DE"/>
        </w:rPr>
        <w:t xml:space="preserve"> determina la decadenza dall’inserimento e il depennamento dalla lista d</w:t>
      </w:r>
      <w:r w:rsidR="00165E61">
        <w:rPr>
          <w:rFonts w:ascii="Times New Roman" w:hAnsi="Times New Roman" w:cs="Times New Roman"/>
          <w:sz w:val="24"/>
          <w:szCs w:val="24"/>
          <w:lang w:val="de-DE"/>
        </w:rPr>
        <w:t>’</w:t>
      </w:r>
      <w:r w:rsidRPr="00D44A66">
        <w:rPr>
          <w:rFonts w:ascii="Times New Roman" w:hAnsi="Times New Roman" w:cs="Times New Roman"/>
          <w:sz w:val="24"/>
          <w:szCs w:val="24"/>
          <w:lang w:val="de-DE"/>
        </w:rPr>
        <w:t>attesa</w:t>
      </w:r>
    </w:p>
    <w:p w:rsidR="00165E61" w:rsidRPr="00D44A66" w:rsidRDefault="00165E61" w:rsidP="00281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4976C8" w:rsidRDefault="00B6272E" w:rsidP="00B6272E">
      <w:pPr>
        <w:tabs>
          <w:tab w:val="left" w:pos="6555"/>
        </w:tabs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                                 Firma genitori</w:t>
      </w:r>
    </w:p>
    <w:p w:rsidR="00B6272E" w:rsidRDefault="00B6272E" w:rsidP="00B6272E">
      <w:pPr>
        <w:tabs>
          <w:tab w:val="left" w:pos="6555"/>
        </w:tabs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                       ________________________</w:t>
      </w:r>
    </w:p>
    <w:p w:rsidR="00B6272E" w:rsidRPr="00B6272E" w:rsidRDefault="00B6272E" w:rsidP="00B6272E">
      <w:pPr>
        <w:tabs>
          <w:tab w:val="left" w:pos="6555"/>
        </w:tabs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                                                                              ________________________</w:t>
      </w:r>
    </w:p>
    <w:sectPr w:rsidR="00B6272E" w:rsidRPr="00B6272E" w:rsidSect="00A33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D5" w:rsidRDefault="00BD3DD5" w:rsidP="00545251">
      <w:pPr>
        <w:spacing w:after="0" w:line="240" w:lineRule="auto"/>
      </w:pPr>
      <w:r>
        <w:separator/>
      </w:r>
    </w:p>
  </w:endnote>
  <w:endnote w:type="continuationSeparator" w:id="0">
    <w:p w:rsidR="00BD3DD5" w:rsidRDefault="00BD3DD5" w:rsidP="0054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D5" w:rsidRDefault="00BD3DD5" w:rsidP="00545251">
      <w:pPr>
        <w:spacing w:after="0" w:line="240" w:lineRule="auto"/>
      </w:pPr>
      <w:r>
        <w:separator/>
      </w:r>
    </w:p>
  </w:footnote>
  <w:footnote w:type="continuationSeparator" w:id="0">
    <w:p w:rsidR="00BD3DD5" w:rsidRDefault="00BD3DD5" w:rsidP="0054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849"/>
    <w:multiLevelType w:val="hybridMultilevel"/>
    <w:tmpl w:val="0C78A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ABB"/>
    <w:multiLevelType w:val="hybridMultilevel"/>
    <w:tmpl w:val="FD149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DE"/>
    <w:multiLevelType w:val="hybridMultilevel"/>
    <w:tmpl w:val="B6A693B8"/>
    <w:lvl w:ilvl="0" w:tplc="FC308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434"/>
    <w:multiLevelType w:val="hybridMultilevel"/>
    <w:tmpl w:val="4D4CDC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3B43"/>
    <w:multiLevelType w:val="hybridMultilevel"/>
    <w:tmpl w:val="437442FC"/>
    <w:lvl w:ilvl="0" w:tplc="D1343940">
      <w:start w:val="1"/>
      <w:numFmt w:val="decimal"/>
      <w:lvlText w:val="%1"/>
      <w:lvlJc w:val="left"/>
      <w:pPr>
        <w:ind w:left="785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AA82329"/>
    <w:multiLevelType w:val="hybridMultilevel"/>
    <w:tmpl w:val="6E38EF4C"/>
    <w:lvl w:ilvl="0" w:tplc="1098F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06570"/>
    <w:multiLevelType w:val="hybridMultilevel"/>
    <w:tmpl w:val="7CECE7BC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4850EDB"/>
    <w:multiLevelType w:val="hybridMultilevel"/>
    <w:tmpl w:val="51EA0F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21AFA"/>
    <w:multiLevelType w:val="hybridMultilevel"/>
    <w:tmpl w:val="7CECE7BC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CD0795F"/>
    <w:multiLevelType w:val="hybridMultilevel"/>
    <w:tmpl w:val="FDA436D4"/>
    <w:lvl w:ilvl="0" w:tplc="D17AB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3BC6"/>
    <w:rsid w:val="00015ABB"/>
    <w:rsid w:val="0005008E"/>
    <w:rsid w:val="0005563C"/>
    <w:rsid w:val="000672BB"/>
    <w:rsid w:val="000B527B"/>
    <w:rsid w:val="000C65E1"/>
    <w:rsid w:val="001049BD"/>
    <w:rsid w:val="00120ED1"/>
    <w:rsid w:val="00121A3A"/>
    <w:rsid w:val="00161A4A"/>
    <w:rsid w:val="00165E61"/>
    <w:rsid w:val="00167DDB"/>
    <w:rsid w:val="00174D0F"/>
    <w:rsid w:val="001E0F34"/>
    <w:rsid w:val="002064E1"/>
    <w:rsid w:val="0020685E"/>
    <w:rsid w:val="0021551C"/>
    <w:rsid w:val="00241C0E"/>
    <w:rsid w:val="00246901"/>
    <w:rsid w:val="00262B76"/>
    <w:rsid w:val="00274A69"/>
    <w:rsid w:val="00281133"/>
    <w:rsid w:val="002C26D8"/>
    <w:rsid w:val="002C4E47"/>
    <w:rsid w:val="002F704C"/>
    <w:rsid w:val="0032575B"/>
    <w:rsid w:val="0033455E"/>
    <w:rsid w:val="0034435F"/>
    <w:rsid w:val="003536BE"/>
    <w:rsid w:val="003643CA"/>
    <w:rsid w:val="003662D7"/>
    <w:rsid w:val="00377BE1"/>
    <w:rsid w:val="00386EBD"/>
    <w:rsid w:val="003A5A17"/>
    <w:rsid w:val="003B123B"/>
    <w:rsid w:val="003C45D2"/>
    <w:rsid w:val="00406F67"/>
    <w:rsid w:val="004360A1"/>
    <w:rsid w:val="004836E9"/>
    <w:rsid w:val="004976C8"/>
    <w:rsid w:val="004B45AE"/>
    <w:rsid w:val="004C142D"/>
    <w:rsid w:val="004D225D"/>
    <w:rsid w:val="005003EC"/>
    <w:rsid w:val="00527099"/>
    <w:rsid w:val="00531E44"/>
    <w:rsid w:val="00544BC1"/>
    <w:rsid w:val="00545251"/>
    <w:rsid w:val="0056409C"/>
    <w:rsid w:val="00572895"/>
    <w:rsid w:val="00623508"/>
    <w:rsid w:val="006552CF"/>
    <w:rsid w:val="0065543F"/>
    <w:rsid w:val="00664ED4"/>
    <w:rsid w:val="006832C3"/>
    <w:rsid w:val="0068592C"/>
    <w:rsid w:val="00691EE1"/>
    <w:rsid w:val="006C0F85"/>
    <w:rsid w:val="006D6414"/>
    <w:rsid w:val="006E3553"/>
    <w:rsid w:val="006F6927"/>
    <w:rsid w:val="00713C42"/>
    <w:rsid w:val="007258CE"/>
    <w:rsid w:val="00781E20"/>
    <w:rsid w:val="00792057"/>
    <w:rsid w:val="00797FC9"/>
    <w:rsid w:val="007F597A"/>
    <w:rsid w:val="0082576C"/>
    <w:rsid w:val="00834CDB"/>
    <w:rsid w:val="008365F6"/>
    <w:rsid w:val="00836DC6"/>
    <w:rsid w:val="00846335"/>
    <w:rsid w:val="00880750"/>
    <w:rsid w:val="00893569"/>
    <w:rsid w:val="008C4FAD"/>
    <w:rsid w:val="008D0DB2"/>
    <w:rsid w:val="008F1917"/>
    <w:rsid w:val="00900A73"/>
    <w:rsid w:val="0092565A"/>
    <w:rsid w:val="00947E68"/>
    <w:rsid w:val="00996A34"/>
    <w:rsid w:val="009A1E84"/>
    <w:rsid w:val="009B1093"/>
    <w:rsid w:val="009B4F85"/>
    <w:rsid w:val="009E3B13"/>
    <w:rsid w:val="00A14FBC"/>
    <w:rsid w:val="00A24624"/>
    <w:rsid w:val="00A33FC7"/>
    <w:rsid w:val="00A35A6E"/>
    <w:rsid w:val="00A45EC8"/>
    <w:rsid w:val="00AA381B"/>
    <w:rsid w:val="00AA7348"/>
    <w:rsid w:val="00AC7803"/>
    <w:rsid w:val="00AD25AE"/>
    <w:rsid w:val="00AE2AE5"/>
    <w:rsid w:val="00AE652A"/>
    <w:rsid w:val="00B6272E"/>
    <w:rsid w:val="00B82A56"/>
    <w:rsid w:val="00BA021D"/>
    <w:rsid w:val="00BA33BF"/>
    <w:rsid w:val="00BD3DD5"/>
    <w:rsid w:val="00BD4F51"/>
    <w:rsid w:val="00BE786A"/>
    <w:rsid w:val="00C00613"/>
    <w:rsid w:val="00C51FF0"/>
    <w:rsid w:val="00C80BF2"/>
    <w:rsid w:val="00CE11BC"/>
    <w:rsid w:val="00CF4E57"/>
    <w:rsid w:val="00D03985"/>
    <w:rsid w:val="00D3475F"/>
    <w:rsid w:val="00D44A66"/>
    <w:rsid w:val="00D81A38"/>
    <w:rsid w:val="00D87F20"/>
    <w:rsid w:val="00DB3F85"/>
    <w:rsid w:val="00DD19AB"/>
    <w:rsid w:val="00DD30F0"/>
    <w:rsid w:val="00E15822"/>
    <w:rsid w:val="00E23529"/>
    <w:rsid w:val="00E44884"/>
    <w:rsid w:val="00ED7DDF"/>
    <w:rsid w:val="00EE6FA8"/>
    <w:rsid w:val="00EF788D"/>
    <w:rsid w:val="00F13EC5"/>
    <w:rsid w:val="00F14F56"/>
    <w:rsid w:val="00F1639A"/>
    <w:rsid w:val="00F24B4A"/>
    <w:rsid w:val="00F31DEA"/>
    <w:rsid w:val="00F86820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EE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3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5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251"/>
  </w:style>
  <w:style w:type="paragraph" w:styleId="Pidipagina">
    <w:name w:val="footer"/>
    <w:basedOn w:val="Normale"/>
    <w:link w:val="Pidipagina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1AF6A321</Template>
  <TotalTime>131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amministrativa4</cp:lastModifiedBy>
  <cp:revision>32</cp:revision>
  <cp:lastPrinted>2017-09-19T09:46:00Z</cp:lastPrinted>
  <dcterms:created xsi:type="dcterms:W3CDTF">2017-09-01T09:05:00Z</dcterms:created>
  <dcterms:modified xsi:type="dcterms:W3CDTF">2019-11-20T10:02:00Z</dcterms:modified>
</cp:coreProperties>
</file>